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538" w:rsidRDefault="00F52538" w:rsidP="007C565E">
      <w:pPr>
        <w:spacing w:after="0" w:line="240" w:lineRule="auto"/>
        <w:jc w:val="center"/>
        <w:rPr>
          <w:b/>
          <w:bCs/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left:0;text-align:left;margin-left:-1.45pt;margin-top:9.75pt;width:93.35pt;height:98.25pt;z-index:251658240;visibility:visible;mso-position-horizontal-relative:margin;mso-position-vertical-relative:margin">
            <v:imagedata r:id="rId4" o:title=""/>
            <w10:wrap anchorx="margin" anchory="margin"/>
          </v:shape>
        </w:pict>
      </w:r>
    </w:p>
    <w:p w:rsidR="00F52538" w:rsidRPr="007C565E" w:rsidRDefault="00F52538" w:rsidP="007C565E">
      <w:pPr>
        <w:spacing w:after="0" w:line="240" w:lineRule="auto"/>
        <w:jc w:val="center"/>
        <w:rPr>
          <w:b/>
          <w:bCs/>
          <w:sz w:val="40"/>
          <w:szCs w:val="40"/>
        </w:rPr>
      </w:pPr>
      <w:r>
        <w:rPr>
          <w:noProof/>
        </w:rPr>
        <w:pict>
          <v:shape id="Picture 2" o:spid="_x0000_s1027" type="#_x0000_t75" alt="Tiger Cub Patch" style="position:absolute;left:0;text-align:left;margin-left:509.3pt;margin-top:2.95pt;width:67.95pt;height:67.75pt;z-index:251659264;visibility:visible">
            <v:imagedata r:id="rId5" o:title=""/>
          </v:shape>
        </w:pict>
      </w:r>
      <w:r>
        <w:rPr>
          <w:noProof/>
        </w:rPr>
        <w:pict>
          <v:shape id="Picture 3" o:spid="_x0000_s1028" type="#_x0000_t75" alt="wolf_color" style="position:absolute;left:0;text-align:left;margin-left:576.25pt;margin-top:7.2pt;width:58.65pt;height:60.15pt;z-index:251660288;visibility:visible">
            <v:imagedata r:id="rId6" o:title=""/>
          </v:shape>
        </w:pict>
      </w:r>
      <w:r>
        <w:rPr>
          <w:noProof/>
        </w:rPr>
        <w:pict>
          <v:shape id="Picture 4" o:spid="_x0000_s1029" type="#_x0000_t75" alt="badge_bear" style="position:absolute;left:0;text-align:left;margin-left:636.55pt;margin-top:7.2pt;width:57.75pt;height:59.3pt;z-index:251661312;visibility:visible">
            <v:imagedata r:id="rId7" o:title=""/>
          </v:shape>
        </w:pict>
      </w:r>
      <w:r>
        <w:rPr>
          <w:noProof/>
        </w:rPr>
        <w:pict>
          <v:shape id="Picture 5" o:spid="_x0000_s1030" type="#_x0000_t75" alt="Webelosbadge" style="position:absolute;left:0;text-align:left;margin-left:695.65pt;margin-top:7.2pt;width:40.85pt;height:57.6pt;z-index:251662336;visibility:visible">
            <v:imagedata r:id="rId8" o:title=""/>
          </v:shape>
        </w:pict>
      </w:r>
      <w:r w:rsidRPr="007C565E">
        <w:rPr>
          <w:b/>
          <w:bCs/>
          <w:sz w:val="40"/>
          <w:szCs w:val="40"/>
        </w:rPr>
        <w:t>Pack 532</w:t>
      </w:r>
    </w:p>
    <w:p w:rsidR="00F52538" w:rsidRPr="007C565E" w:rsidRDefault="00F52538" w:rsidP="007C565E">
      <w:pPr>
        <w:spacing w:after="0" w:line="240" w:lineRule="auto"/>
        <w:jc w:val="center"/>
        <w:rPr>
          <w:b/>
          <w:bCs/>
          <w:sz w:val="40"/>
          <w:szCs w:val="40"/>
        </w:rPr>
      </w:pPr>
      <w:r w:rsidRPr="007C565E">
        <w:rPr>
          <w:b/>
          <w:bCs/>
          <w:sz w:val="40"/>
          <w:szCs w:val="40"/>
        </w:rPr>
        <w:t>20</w:t>
      </w:r>
      <w:r>
        <w:rPr>
          <w:b/>
          <w:bCs/>
          <w:sz w:val="40"/>
          <w:szCs w:val="40"/>
        </w:rPr>
        <w:t>12</w:t>
      </w:r>
      <w:r w:rsidRPr="007C565E">
        <w:rPr>
          <w:b/>
          <w:bCs/>
          <w:sz w:val="40"/>
          <w:szCs w:val="40"/>
        </w:rPr>
        <w:t>-201</w:t>
      </w:r>
      <w:r>
        <w:rPr>
          <w:b/>
          <w:bCs/>
          <w:sz w:val="40"/>
          <w:szCs w:val="40"/>
        </w:rPr>
        <w:t>3</w:t>
      </w:r>
      <w:r w:rsidRPr="007C565E">
        <w:rPr>
          <w:b/>
          <w:bCs/>
          <w:sz w:val="40"/>
          <w:szCs w:val="40"/>
        </w:rPr>
        <w:t xml:space="preserve"> Pack Celebration</w:t>
      </w:r>
    </w:p>
    <w:tbl>
      <w:tblPr>
        <w:tblpPr w:leftFromText="180" w:rightFromText="180" w:vertAnchor="page" w:horzAnchor="margin" w:tblpXSpec="center" w:tblpY="3067"/>
        <w:tblW w:w="15228" w:type="dxa"/>
        <w:tblLayout w:type="fixed"/>
        <w:tblLook w:val="00A0"/>
      </w:tblPr>
      <w:tblGrid>
        <w:gridCol w:w="2700"/>
        <w:gridCol w:w="1440"/>
        <w:gridCol w:w="1350"/>
        <w:gridCol w:w="1350"/>
        <w:gridCol w:w="1350"/>
        <w:gridCol w:w="1350"/>
        <w:gridCol w:w="1620"/>
        <w:gridCol w:w="1350"/>
        <w:gridCol w:w="1350"/>
        <w:gridCol w:w="1368"/>
      </w:tblGrid>
      <w:tr w:rsidR="00F52538" w:rsidRPr="007C565E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3E2F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Sept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ember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ober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Nov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ember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ember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uary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Feb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ruary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DE31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F52538" w:rsidRPr="007C565E" w:rsidRDefault="00F52538" w:rsidP="006935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May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Sanctuary Set-up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7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8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Welcome Wagon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491D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&amp; 7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&amp; 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9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D92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Opening Ceremony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9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4 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Roll Call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/ACM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Achievements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CM/ACM/PAC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Skit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13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7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Advancements Ceremony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CM/ACM/PAC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Neckerchief Ceremony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FC4A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CM/ACM/ PAC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Cubmaster's Minute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CM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CM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CM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CM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Closing Ceremony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D34F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14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D4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D92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Sanctuary Clean-up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 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C60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 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7</w:t>
            </w: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C60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5 </w:t>
            </w:r>
          </w:p>
        </w:tc>
      </w:tr>
      <w:tr w:rsidR="00F52538" w:rsidRPr="007C565E">
        <w:trPr>
          <w:trHeight w:val="605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HUMC Can Recycling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373B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C60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Blue &amp; Gold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3757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2538" w:rsidRPr="007C565E" w:rsidRDefault="00F52538" w:rsidP="000E47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F52538" w:rsidRPr="007C565E" w:rsidRDefault="00F52538" w:rsidP="00C60F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56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F52538" w:rsidRPr="007C565E">
        <w:trPr>
          <w:trHeight w:val="762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3E2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2538" w:rsidRPr="007C565E" w:rsidRDefault="00F52538" w:rsidP="00693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2538" w:rsidRDefault="00F52538" w:rsidP="007C565E">
      <w:pPr>
        <w:spacing w:after="0" w:line="240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</w:t>
      </w:r>
      <w:r w:rsidRPr="007C565E">
        <w:rPr>
          <w:b/>
          <w:bCs/>
          <w:sz w:val="40"/>
          <w:szCs w:val="40"/>
        </w:rPr>
        <w:t>esponsibilities</w:t>
      </w:r>
    </w:p>
    <w:p w:rsidR="00F52538" w:rsidRPr="003E2F77" w:rsidRDefault="00F52538" w:rsidP="007C565E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3E2F77">
        <w:rPr>
          <w:rFonts w:ascii="Arial" w:hAnsi="Arial" w:cs="Arial"/>
          <w:b/>
          <w:bCs/>
          <w:sz w:val="16"/>
          <w:szCs w:val="16"/>
        </w:rPr>
        <w:t xml:space="preserve">Rev. </w:t>
      </w:r>
      <w:r>
        <w:rPr>
          <w:rFonts w:ascii="Arial" w:hAnsi="Arial" w:cs="Arial"/>
          <w:b/>
          <w:bCs/>
          <w:sz w:val="16"/>
          <w:szCs w:val="16"/>
        </w:rPr>
        <w:t>0</w:t>
      </w:r>
      <w:r w:rsidRPr="003E2F77">
        <w:rPr>
          <w:rFonts w:ascii="Arial" w:hAnsi="Arial" w:cs="Arial"/>
          <w:b/>
          <w:bCs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3E2F77">
        <w:rPr>
          <w:rFonts w:ascii="Arial" w:hAnsi="Arial" w:cs="Arial"/>
          <w:b/>
          <w:bCs/>
          <w:sz w:val="16"/>
          <w:szCs w:val="16"/>
        </w:rPr>
        <w:t>9/</w:t>
      </w:r>
      <w:r>
        <w:rPr>
          <w:rFonts w:ascii="Arial" w:hAnsi="Arial" w:cs="Arial"/>
          <w:b/>
          <w:bCs/>
          <w:sz w:val="16"/>
          <w:szCs w:val="16"/>
        </w:rPr>
        <w:t>5/2012</w:t>
      </w:r>
    </w:p>
    <w:sectPr w:rsidR="00F52538" w:rsidRPr="003E2F77" w:rsidSect="007C565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20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65E"/>
    <w:rsid w:val="00082669"/>
    <w:rsid w:val="00097E90"/>
    <w:rsid w:val="000D5FD7"/>
    <w:rsid w:val="000E4720"/>
    <w:rsid w:val="00112EAE"/>
    <w:rsid w:val="002B6A9E"/>
    <w:rsid w:val="002F4B4D"/>
    <w:rsid w:val="00373BD1"/>
    <w:rsid w:val="00375710"/>
    <w:rsid w:val="0038654D"/>
    <w:rsid w:val="003B72C5"/>
    <w:rsid w:val="003D493E"/>
    <w:rsid w:val="003E2F77"/>
    <w:rsid w:val="00471811"/>
    <w:rsid w:val="00491D94"/>
    <w:rsid w:val="00590499"/>
    <w:rsid w:val="00647669"/>
    <w:rsid w:val="00693537"/>
    <w:rsid w:val="006C4A89"/>
    <w:rsid w:val="007327C7"/>
    <w:rsid w:val="007C565E"/>
    <w:rsid w:val="00886963"/>
    <w:rsid w:val="00A33021"/>
    <w:rsid w:val="00A7463D"/>
    <w:rsid w:val="00B34D37"/>
    <w:rsid w:val="00BC5085"/>
    <w:rsid w:val="00BF02E5"/>
    <w:rsid w:val="00C44E67"/>
    <w:rsid w:val="00C566BC"/>
    <w:rsid w:val="00C60FEC"/>
    <w:rsid w:val="00C83F8E"/>
    <w:rsid w:val="00CC7314"/>
    <w:rsid w:val="00CE1AD7"/>
    <w:rsid w:val="00D01C71"/>
    <w:rsid w:val="00D34F8E"/>
    <w:rsid w:val="00D72BC6"/>
    <w:rsid w:val="00D92B43"/>
    <w:rsid w:val="00DE3196"/>
    <w:rsid w:val="00E33500"/>
    <w:rsid w:val="00E532C1"/>
    <w:rsid w:val="00F52538"/>
    <w:rsid w:val="00FC4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A9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C5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6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8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187</Words>
  <Characters>1068</Characters>
  <Application>Microsoft Office Outlook</Application>
  <DocSecurity>0</DocSecurity>
  <Lines>0</Lines>
  <Paragraphs>0</Paragraphs>
  <ScaleCrop>false</ScaleCrop>
  <Company>El Paso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dxp3477</dc:creator>
  <cp:keywords/>
  <dc:description/>
  <cp:lastModifiedBy>Home</cp:lastModifiedBy>
  <cp:revision>2</cp:revision>
  <cp:lastPrinted>2010-09-07T15:46:00Z</cp:lastPrinted>
  <dcterms:created xsi:type="dcterms:W3CDTF">2012-09-06T03:08:00Z</dcterms:created>
  <dcterms:modified xsi:type="dcterms:W3CDTF">2012-09-06T03:08:00Z</dcterms:modified>
</cp:coreProperties>
</file>